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B0DE7" w14:textId="4FDC4053" w:rsidR="00696F99" w:rsidRPr="00107CB7" w:rsidRDefault="00696F99" w:rsidP="00696F99">
      <w:pPr>
        <w:rPr>
          <w:rFonts w:ascii="Verdana" w:hAnsi="Verdana"/>
          <w:b/>
          <w:bCs/>
        </w:rPr>
      </w:pPr>
      <w:r w:rsidRPr="00107CB7">
        <w:rPr>
          <w:rFonts w:ascii="Verdana" w:hAnsi="Verdana"/>
          <w:b/>
          <w:bCs/>
        </w:rPr>
        <w:t xml:space="preserve">POINTS OF LIGHT </w:t>
      </w:r>
      <w:r w:rsidR="00DB27C3" w:rsidRPr="00107CB7">
        <w:rPr>
          <w:rFonts w:ascii="Verdana" w:hAnsi="Verdana"/>
          <w:b/>
          <w:bCs/>
        </w:rPr>
        <w:t>NEWSLETTER BLURB:</w:t>
      </w:r>
    </w:p>
    <w:p w14:paraId="11877F93" w14:textId="1CA36817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b/>
          <w:sz w:val="20"/>
          <w:szCs w:val="20"/>
        </w:rPr>
        <w:t>SUBJECT:</w:t>
      </w:r>
      <w:r w:rsidRPr="00107CB7">
        <w:rPr>
          <w:rFonts w:ascii="Verdana" w:hAnsi="Verdana"/>
          <w:sz w:val="20"/>
          <w:szCs w:val="20"/>
        </w:rPr>
        <w:t xml:space="preserve"> This Year Marks the 30th Anniversary of Family Volunteer Day! </w:t>
      </w:r>
    </w:p>
    <w:p w14:paraId="2E0635F6" w14:textId="6ED92878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b/>
          <w:sz w:val="20"/>
          <w:szCs w:val="20"/>
        </w:rPr>
        <w:t>Subhead:</w:t>
      </w:r>
      <w:r w:rsidRPr="00107CB7">
        <w:rPr>
          <w:rFonts w:ascii="Verdana" w:hAnsi="Verdana"/>
          <w:sz w:val="20"/>
          <w:szCs w:val="20"/>
        </w:rPr>
        <w:t xml:space="preserve"> Celebrate 30 years of making a big difference!</w:t>
      </w:r>
    </w:p>
    <w:p w14:paraId="1C9A459B" w14:textId="6ABAAB8C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sz w:val="20"/>
          <w:szCs w:val="20"/>
        </w:rPr>
        <w:t xml:space="preserve">This year, the 30th anniversary of Family Volunteer Day will take place on Nov.21, 2020. Family Volunteer Day is a day of service that celebrates the power of families who work together to support their communities and neighborhoods. </w:t>
      </w:r>
    </w:p>
    <w:p w14:paraId="23FB19B9" w14:textId="5D77FC21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sz w:val="20"/>
          <w:szCs w:val="20"/>
        </w:rPr>
        <w:t xml:space="preserve">Volunteering is a great way for kids and adults to make new friends, develop compassion for their neighbors, and even pick up a new skill or two! It’s an amazing day – don’t miss out on this incredible opportunity! </w:t>
      </w:r>
    </w:p>
    <w:p w14:paraId="7316A532" w14:textId="522EC8D6" w:rsidR="00107CB7" w:rsidRPr="00107CB7" w:rsidRDefault="00107CB7" w:rsidP="00107CB7">
      <w:pPr>
        <w:rPr>
          <w:rFonts w:ascii="Verdana" w:hAnsi="Verdana"/>
          <w:sz w:val="20"/>
          <w:szCs w:val="20"/>
        </w:rPr>
      </w:pPr>
      <w:r w:rsidRPr="00107CB7">
        <w:rPr>
          <w:rFonts w:ascii="Verdana" w:hAnsi="Verdana"/>
          <w:sz w:val="20"/>
          <w:szCs w:val="20"/>
        </w:rPr>
        <w:t xml:space="preserve">Visit </w:t>
      </w:r>
      <w:hyperlink r:id="rId10" w:history="1">
        <w:r w:rsidRPr="00107CB7">
          <w:rPr>
            <w:rStyle w:val="Hyperlink"/>
            <w:rFonts w:ascii="Verdana" w:hAnsi="Verdana"/>
            <w:sz w:val="20"/>
            <w:szCs w:val="20"/>
          </w:rPr>
          <w:t>www.pointsoflight.org/familyvolunteerday/</w:t>
        </w:r>
      </w:hyperlink>
      <w:r w:rsidRPr="00107CB7">
        <w:rPr>
          <w:rFonts w:ascii="Verdana" w:hAnsi="Verdana"/>
          <w:sz w:val="20"/>
          <w:szCs w:val="20"/>
        </w:rPr>
        <w:t xml:space="preserve"> to find project ideas, watch videos, share your stories and more! </w:t>
      </w:r>
    </w:p>
    <w:p w14:paraId="3238F1DE" w14:textId="14DA937F" w:rsidR="00F1339B" w:rsidRPr="00107CB7" w:rsidRDefault="00F1339B" w:rsidP="00107CB7">
      <w:pPr>
        <w:rPr>
          <w:rFonts w:ascii="Verdana" w:hAnsi="Verdana"/>
          <w:sz w:val="20"/>
          <w:szCs w:val="20"/>
        </w:rPr>
      </w:pPr>
      <w:bookmarkStart w:id="0" w:name="_GoBack"/>
      <w:bookmarkEnd w:id="0"/>
    </w:p>
    <w:sectPr w:rsidR="00F1339B" w:rsidRPr="00107CB7" w:rsidSect="00F1339B">
      <w:headerReference w:type="default" r:id="rId11"/>
      <w:pgSz w:w="12240" w:h="15840"/>
      <w:pgMar w:top="216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A3BB7" w14:textId="77777777" w:rsidR="00696F99" w:rsidRDefault="00696F99" w:rsidP="00F1339B">
      <w:r>
        <w:separator/>
      </w:r>
    </w:p>
  </w:endnote>
  <w:endnote w:type="continuationSeparator" w:id="0">
    <w:p w14:paraId="0295B0F4" w14:textId="77777777" w:rsidR="00696F99" w:rsidRDefault="00696F99" w:rsidP="00F1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0E47F" w14:textId="77777777" w:rsidR="00696F99" w:rsidRDefault="00696F99" w:rsidP="00F1339B">
      <w:r>
        <w:separator/>
      </w:r>
    </w:p>
  </w:footnote>
  <w:footnote w:type="continuationSeparator" w:id="0">
    <w:p w14:paraId="6B67C2E9" w14:textId="77777777" w:rsidR="00696F99" w:rsidRDefault="00696F99" w:rsidP="00F13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B841" w14:textId="77777777" w:rsidR="00F1339B" w:rsidRDefault="00F133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92276F" wp14:editId="55FFA78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97800" cy="10091320"/>
          <wp:effectExtent l="0" t="0" r="0" b="571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 -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70" cy="10102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E3117"/>
    <w:multiLevelType w:val="hybridMultilevel"/>
    <w:tmpl w:val="D2FCAC06"/>
    <w:lvl w:ilvl="0" w:tplc="E2C2E9F8">
      <w:start w:val="1"/>
      <w:numFmt w:val="decimal"/>
      <w:lvlText w:val="%1."/>
      <w:lvlJc w:val="left"/>
      <w:pPr>
        <w:ind w:left="720" w:hanging="360"/>
      </w:pPr>
    </w:lvl>
    <w:lvl w:ilvl="1" w:tplc="973E919A">
      <w:start w:val="1"/>
      <w:numFmt w:val="lowerLetter"/>
      <w:lvlText w:val="%2."/>
      <w:lvlJc w:val="left"/>
      <w:pPr>
        <w:ind w:left="1440" w:hanging="360"/>
      </w:pPr>
    </w:lvl>
    <w:lvl w:ilvl="2" w:tplc="2854A932">
      <w:start w:val="1"/>
      <w:numFmt w:val="lowerRoman"/>
      <w:lvlText w:val="%3."/>
      <w:lvlJc w:val="right"/>
      <w:pPr>
        <w:ind w:left="2160" w:hanging="180"/>
      </w:pPr>
    </w:lvl>
    <w:lvl w:ilvl="3" w:tplc="79AC4394">
      <w:start w:val="1"/>
      <w:numFmt w:val="decimal"/>
      <w:lvlText w:val="%4."/>
      <w:lvlJc w:val="left"/>
      <w:pPr>
        <w:ind w:left="2880" w:hanging="360"/>
      </w:pPr>
    </w:lvl>
    <w:lvl w:ilvl="4" w:tplc="FCECAA62">
      <w:start w:val="1"/>
      <w:numFmt w:val="lowerLetter"/>
      <w:lvlText w:val="%5."/>
      <w:lvlJc w:val="left"/>
      <w:pPr>
        <w:ind w:left="3600" w:hanging="360"/>
      </w:pPr>
    </w:lvl>
    <w:lvl w:ilvl="5" w:tplc="E76EF3A4">
      <w:start w:val="1"/>
      <w:numFmt w:val="lowerRoman"/>
      <w:lvlText w:val="%6."/>
      <w:lvlJc w:val="right"/>
      <w:pPr>
        <w:ind w:left="4320" w:hanging="180"/>
      </w:pPr>
    </w:lvl>
    <w:lvl w:ilvl="6" w:tplc="5B322968">
      <w:start w:val="1"/>
      <w:numFmt w:val="decimal"/>
      <w:lvlText w:val="%7."/>
      <w:lvlJc w:val="left"/>
      <w:pPr>
        <w:ind w:left="5040" w:hanging="360"/>
      </w:pPr>
    </w:lvl>
    <w:lvl w:ilvl="7" w:tplc="EC1C7A04">
      <w:start w:val="1"/>
      <w:numFmt w:val="lowerLetter"/>
      <w:lvlText w:val="%8."/>
      <w:lvlJc w:val="left"/>
      <w:pPr>
        <w:ind w:left="5760" w:hanging="360"/>
      </w:pPr>
    </w:lvl>
    <w:lvl w:ilvl="8" w:tplc="713809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86812"/>
    <w:multiLevelType w:val="hybridMultilevel"/>
    <w:tmpl w:val="7302A300"/>
    <w:lvl w:ilvl="0" w:tplc="AAECBC5E">
      <w:start w:val="1"/>
      <w:numFmt w:val="decimal"/>
      <w:lvlText w:val="%1."/>
      <w:lvlJc w:val="left"/>
      <w:pPr>
        <w:ind w:left="720" w:hanging="360"/>
      </w:pPr>
    </w:lvl>
    <w:lvl w:ilvl="1" w:tplc="F88CD792">
      <w:start w:val="1"/>
      <w:numFmt w:val="lowerLetter"/>
      <w:lvlText w:val="%2."/>
      <w:lvlJc w:val="left"/>
      <w:pPr>
        <w:ind w:left="1440" w:hanging="360"/>
      </w:pPr>
    </w:lvl>
    <w:lvl w:ilvl="2" w:tplc="94D41B2A">
      <w:start w:val="1"/>
      <w:numFmt w:val="lowerRoman"/>
      <w:lvlText w:val="%3."/>
      <w:lvlJc w:val="right"/>
      <w:pPr>
        <w:ind w:left="2160" w:hanging="180"/>
      </w:pPr>
    </w:lvl>
    <w:lvl w:ilvl="3" w:tplc="8B665326">
      <w:start w:val="1"/>
      <w:numFmt w:val="decimal"/>
      <w:lvlText w:val="%4."/>
      <w:lvlJc w:val="left"/>
      <w:pPr>
        <w:ind w:left="2880" w:hanging="360"/>
      </w:pPr>
    </w:lvl>
    <w:lvl w:ilvl="4" w:tplc="33ACCB22">
      <w:start w:val="1"/>
      <w:numFmt w:val="lowerLetter"/>
      <w:lvlText w:val="%5."/>
      <w:lvlJc w:val="left"/>
      <w:pPr>
        <w:ind w:left="3600" w:hanging="360"/>
      </w:pPr>
    </w:lvl>
    <w:lvl w:ilvl="5" w:tplc="749604C0">
      <w:start w:val="1"/>
      <w:numFmt w:val="lowerRoman"/>
      <w:lvlText w:val="%6."/>
      <w:lvlJc w:val="right"/>
      <w:pPr>
        <w:ind w:left="4320" w:hanging="180"/>
      </w:pPr>
    </w:lvl>
    <w:lvl w:ilvl="6" w:tplc="8620EF22">
      <w:start w:val="1"/>
      <w:numFmt w:val="decimal"/>
      <w:lvlText w:val="%7."/>
      <w:lvlJc w:val="left"/>
      <w:pPr>
        <w:ind w:left="5040" w:hanging="360"/>
      </w:pPr>
    </w:lvl>
    <w:lvl w:ilvl="7" w:tplc="A79C8F02">
      <w:start w:val="1"/>
      <w:numFmt w:val="lowerLetter"/>
      <w:lvlText w:val="%8."/>
      <w:lvlJc w:val="left"/>
      <w:pPr>
        <w:ind w:left="5760" w:hanging="360"/>
      </w:pPr>
    </w:lvl>
    <w:lvl w:ilvl="8" w:tplc="B5D081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99"/>
    <w:rsid w:val="00107CB7"/>
    <w:rsid w:val="001A2A76"/>
    <w:rsid w:val="002A2580"/>
    <w:rsid w:val="0040286F"/>
    <w:rsid w:val="00696F99"/>
    <w:rsid w:val="00740ADB"/>
    <w:rsid w:val="00DB27C3"/>
    <w:rsid w:val="00F1339B"/>
    <w:rsid w:val="00F71CBB"/>
    <w:rsid w:val="00FE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BAEE04E"/>
  <w15:chartTrackingRefBased/>
  <w15:docId w15:val="{84A63253-8F31-4470-BE34-A5EC1723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F99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39B"/>
  </w:style>
  <w:style w:type="paragraph" w:styleId="Footer">
    <w:name w:val="footer"/>
    <w:basedOn w:val="Normal"/>
    <w:link w:val="FooterChar"/>
    <w:uiPriority w:val="99"/>
    <w:unhideWhenUsed/>
    <w:rsid w:val="00F13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39B"/>
  </w:style>
  <w:style w:type="paragraph" w:styleId="BalloonText">
    <w:name w:val="Balloon Text"/>
    <w:basedOn w:val="Normal"/>
    <w:link w:val="BalloonTextChar"/>
    <w:uiPriority w:val="99"/>
    <w:semiHidden/>
    <w:unhideWhenUsed/>
    <w:rsid w:val="00F133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39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6F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6F9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B27C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71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www.pointsoflight.org/familyvolunteerday/%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ent\Downloads\POL%20-%20Letterhead%20R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4CD11A7CFED408620B09CF8475631" ma:contentTypeVersion="13" ma:contentTypeDescription="Create a new document." ma:contentTypeScope="" ma:versionID="e23e94d2d73277c479b7b0f417586f60">
  <xsd:schema xmlns:xsd="http://www.w3.org/2001/XMLSchema" xmlns:xs="http://www.w3.org/2001/XMLSchema" xmlns:p="http://schemas.microsoft.com/office/2006/metadata/properties" xmlns:ns3="f954fb1d-70f3-42f0-a56d-a2e5f960f5e5" xmlns:ns4="6cd6d634-0426-4802-bc5c-51ef76b10d92" targetNamespace="http://schemas.microsoft.com/office/2006/metadata/properties" ma:root="true" ma:fieldsID="934003946a21a7f33b9d43c73f1475d5" ns3:_="" ns4:_="">
    <xsd:import namespace="f954fb1d-70f3-42f0-a56d-a2e5f960f5e5"/>
    <xsd:import namespace="6cd6d634-0426-4802-bc5c-51ef76b10d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4fb1d-70f3-42f0-a56d-a2e5f960f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6d634-0426-4802-bc5c-51ef76b10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D91817-CE4D-40A4-B6C0-4BA4A5972DA9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cd6d634-0426-4802-bc5c-51ef76b10d92"/>
    <ds:schemaRef ds:uri="f954fb1d-70f3-42f0-a56d-a2e5f960f5e5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4A2F1A-D4F5-471D-A417-4D2F9117EF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9C0CB-FA44-4E1E-AB83-B99BD753D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4fb1d-70f3-42f0-a56d-a2e5f960f5e5"/>
    <ds:schemaRef ds:uri="6cd6d634-0426-4802-bc5c-51ef76b10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 - Letterhead R - Template</Template>
  <TotalTime>3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Clifford Ibarrondo</dc:creator>
  <cp:keywords/>
  <dc:description/>
  <cp:lastModifiedBy>Dennis Dent</cp:lastModifiedBy>
  <cp:revision>4</cp:revision>
  <dcterms:created xsi:type="dcterms:W3CDTF">2020-10-17T16:55:00Z</dcterms:created>
  <dcterms:modified xsi:type="dcterms:W3CDTF">2020-10-29T23:08:00Z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0x0101000034CD11A7CFED408620B09CF8475631</vt:lpwstr>
  </property>
</Properties>
</file>